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监测日期：2025-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22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bookmarkStart w:id="0" w:name="_GoBack" w:colFirst="2" w:colLast="3"/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bookmarkEnd w:id="0"/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  再审</w:t>
            </w:r>
            <w:r>
              <w:t>：张</w:t>
            </w:r>
            <w:r>
              <w:rPr>
                <w:rFonts w:hint="eastAsia"/>
              </w:rPr>
              <w:t>海月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9CA54CA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09B0456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7A25B62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3E327B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7590019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381523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1502A2F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505</Words>
  <Characters>679</Characters>
  <Lines>6</Lines>
  <Paragraphs>1</Paragraphs>
  <TotalTime>1</TotalTime>
  <ScaleCrop>false</ScaleCrop>
  <LinksUpToDate>false</LinksUpToDate>
  <CharactersWithSpaces>687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2025-08-22T01:07:35Z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eyJoZGlkIjoiNDlhNTBmOTEyMzFlMzlhMjBmOTU0ZDMwNDk2NjQ5ZjgiLCJ1c2VySWQiOiIzMzY4NzUyOTAifQ==</vt:lpwstr>
  </property>
</Properties>
</file>